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E0253" w14:textId="675939DC" w:rsidR="00FC4BAF" w:rsidRDefault="00661540">
      <w:r>
        <w:rPr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E43D0F" wp14:editId="21076F19">
                <wp:simplePos x="0" y="0"/>
                <wp:positionH relativeFrom="column">
                  <wp:posOffset>928755</wp:posOffset>
                </wp:positionH>
                <wp:positionV relativeFrom="paragraph">
                  <wp:posOffset>-396045</wp:posOffset>
                </wp:positionV>
                <wp:extent cx="2642400" cy="7701280"/>
                <wp:effectExtent l="0" t="0" r="24765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400" cy="7701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C7577" w14:textId="77777777" w:rsidR="00C449A4" w:rsidRDefault="00C449A4" w:rsidP="001A3A43">
                            <w:pPr>
                              <w:ind w:right="-17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892EDCB" w14:textId="77777777" w:rsidR="00C73869" w:rsidRDefault="00C73869" w:rsidP="001A3A43">
                            <w:pPr>
                              <w:keepNext/>
                              <w:tabs>
                                <w:tab w:val="left" w:pos="1440"/>
                              </w:tabs>
                              <w:ind w:right="-170"/>
                              <w:jc w:val="center"/>
                              <w:outlineLvl w:val="6"/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1E1810D5" w14:textId="77777777" w:rsidR="007226B4" w:rsidRDefault="007226B4" w:rsidP="001A3A43">
                            <w:pPr>
                              <w:keepNext/>
                              <w:tabs>
                                <w:tab w:val="left" w:pos="1440"/>
                              </w:tabs>
                              <w:ind w:right="-170"/>
                              <w:jc w:val="center"/>
                              <w:outlineLvl w:val="6"/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13D4FE6F" w14:textId="77777777" w:rsidR="00553E0E" w:rsidRDefault="00553E0E" w:rsidP="001A3A43">
                            <w:pPr>
                              <w:keepNext/>
                              <w:tabs>
                                <w:tab w:val="left" w:pos="1440"/>
                              </w:tabs>
                              <w:ind w:right="-170"/>
                              <w:jc w:val="center"/>
                              <w:outlineLvl w:val="6"/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1DB023A6" w14:textId="6D31AAA2" w:rsidR="002C188F" w:rsidRDefault="002C188F" w:rsidP="001A3A43">
                            <w:pPr>
                              <w:keepNext/>
                              <w:tabs>
                                <w:tab w:val="left" w:pos="1440"/>
                              </w:tabs>
                              <w:ind w:right="-170"/>
                              <w:jc w:val="center"/>
                              <w:outlineLvl w:val="6"/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B1618"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Unsere Desserts</w:t>
                            </w:r>
                            <w:r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 w:rsidRPr="005B1618"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Glacé </w:t>
                            </w:r>
                            <w:r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und Sorbets </w:t>
                            </w:r>
                            <w:r w:rsidRPr="005B1618"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sind hausgemacht</w:t>
                            </w:r>
                          </w:p>
                          <w:p w14:paraId="52DEBCFA" w14:textId="77777777" w:rsidR="002F68DE" w:rsidRDefault="002F68DE" w:rsidP="001A3A43">
                            <w:pPr>
                              <w:keepNext/>
                              <w:tabs>
                                <w:tab w:val="left" w:pos="1440"/>
                              </w:tabs>
                              <w:ind w:right="-170"/>
                              <w:jc w:val="center"/>
                              <w:outlineLvl w:val="6"/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09545D11" w14:textId="77777777" w:rsidR="002C188F" w:rsidRPr="00D13D65" w:rsidRDefault="002C188F" w:rsidP="00A26092">
                            <w:pPr>
                              <w:pBdr>
                                <w:top w:val="single" w:sz="4" w:space="1" w:color="auto"/>
                                <w:left w:val="single" w:sz="4" w:space="6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ind w:right="-109"/>
                              <w:jc w:val="center"/>
                              <w:rPr>
                                <w:b/>
                                <w:sz w:val="20"/>
                                <w:lang w:val="fr-CH"/>
                              </w:rPr>
                            </w:pPr>
                            <w:r w:rsidRPr="00D13D65">
                              <w:rPr>
                                <w:b/>
                                <w:sz w:val="20"/>
                                <w:lang w:val="fr-CH"/>
                              </w:rPr>
                              <w:t>Chefs Dessert-Trilogie</w:t>
                            </w:r>
                          </w:p>
                          <w:p w14:paraId="04830CC7" w14:textId="77777777" w:rsidR="002C188F" w:rsidRPr="00D13D65" w:rsidRDefault="002C188F" w:rsidP="00A26092">
                            <w:pPr>
                              <w:pBdr>
                                <w:top w:val="single" w:sz="4" w:space="1" w:color="auto"/>
                                <w:left w:val="single" w:sz="4" w:space="6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ind w:right="-109"/>
                              <w:jc w:val="center"/>
                              <w:rPr>
                                <w:bCs/>
                                <w:sz w:val="16"/>
                                <w:lang w:val="fr-CH"/>
                              </w:rPr>
                            </w:pPr>
                            <w:r w:rsidRPr="00D13D65">
                              <w:rPr>
                                <w:bCs/>
                                <w:sz w:val="16"/>
                                <w:lang w:val="fr-CH"/>
                              </w:rPr>
                              <w:t xml:space="preserve">Saisonale Dessertvariation </w:t>
                            </w:r>
                          </w:p>
                          <w:p w14:paraId="328DD93A" w14:textId="37EF6169" w:rsidR="002C188F" w:rsidRPr="00D13D65" w:rsidRDefault="002C188F" w:rsidP="00A26092">
                            <w:pPr>
                              <w:pBdr>
                                <w:top w:val="single" w:sz="4" w:space="1" w:color="auto"/>
                                <w:left w:val="single" w:sz="4" w:space="6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ind w:right="-109"/>
                              <w:jc w:val="center"/>
                              <w:rPr>
                                <w:sz w:val="20"/>
                                <w:lang w:val="fr-CH"/>
                              </w:rPr>
                            </w:pPr>
                            <w:r w:rsidRPr="00D13D65">
                              <w:rPr>
                                <w:sz w:val="20"/>
                                <w:lang w:val="fr-CH"/>
                              </w:rPr>
                              <w:t>Fr.</w:t>
                            </w:r>
                            <w:r w:rsidR="007B2B0E">
                              <w:rPr>
                                <w:sz w:val="20"/>
                                <w:lang w:val="fr-CH"/>
                              </w:rPr>
                              <w:t>19.00</w:t>
                            </w:r>
                            <w:r w:rsidRPr="00D13D65">
                              <w:rPr>
                                <w:sz w:val="20"/>
                                <w:lang w:val="fr-CH"/>
                              </w:rPr>
                              <w:t xml:space="preserve"> </w:t>
                            </w:r>
                          </w:p>
                          <w:p w14:paraId="48BEADBE" w14:textId="77777777" w:rsidR="005F115C" w:rsidRDefault="005F115C" w:rsidP="001A3A43">
                            <w:pPr>
                              <w:keepNext/>
                              <w:ind w:right="-170"/>
                              <w:jc w:val="center"/>
                              <w:outlineLvl w:val="0"/>
                              <w:rPr>
                                <w:b/>
                                <w:sz w:val="20"/>
                                <w:lang w:val="fr-CH"/>
                              </w:rPr>
                            </w:pPr>
                          </w:p>
                          <w:p w14:paraId="733AA446" w14:textId="732A9DB3" w:rsidR="00F03627" w:rsidRDefault="00F03627" w:rsidP="00F03627">
                            <w:pPr>
                              <w:ind w:right="-17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Mini Coupe</w:t>
                            </w:r>
                            <w:r w:rsidR="00990DD4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B7524F">
                              <w:rPr>
                                <w:b/>
                                <w:sz w:val="20"/>
                              </w:rPr>
                              <w:t>Berry</w:t>
                            </w:r>
                          </w:p>
                          <w:p w14:paraId="2BBD04BF" w14:textId="0746BFBD" w:rsidR="00F03627" w:rsidRPr="003F5D38" w:rsidRDefault="002F07D6" w:rsidP="00F03627">
                            <w:pPr>
                              <w:ind w:right="-170"/>
                              <w:jc w:val="center"/>
                              <w:rPr>
                                <w:bCs/>
                                <w:sz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</w:rPr>
                              <w:t>Frische Saisonbeeren</w:t>
                            </w:r>
                            <w:r w:rsidR="00F03627" w:rsidRPr="003F5D38">
                              <w:rPr>
                                <w:bCs/>
                                <w:sz w:val="20"/>
                              </w:rPr>
                              <w:t xml:space="preserve"> mit Rahm </w:t>
                            </w:r>
                          </w:p>
                          <w:p w14:paraId="0D6BE762" w14:textId="77777777" w:rsidR="00F03627" w:rsidRPr="007B2B0E" w:rsidRDefault="00F03627" w:rsidP="00F03627">
                            <w:pPr>
                              <w:ind w:right="-170"/>
                              <w:jc w:val="center"/>
                              <w:rPr>
                                <w:bCs/>
                                <w:sz w:val="20"/>
                                <w:lang w:val="fr-CH"/>
                              </w:rPr>
                            </w:pPr>
                            <w:r w:rsidRPr="007B2B0E">
                              <w:rPr>
                                <w:bCs/>
                                <w:sz w:val="20"/>
                                <w:lang w:val="fr-CH"/>
                              </w:rPr>
                              <w:t xml:space="preserve">und Bourbon-Vanilleglacé </w:t>
                            </w:r>
                          </w:p>
                          <w:p w14:paraId="7F9865D3" w14:textId="522D763D" w:rsidR="00F03627" w:rsidRPr="007B2B0E" w:rsidRDefault="00F03627" w:rsidP="00F03627">
                            <w:pPr>
                              <w:ind w:right="-170"/>
                              <w:jc w:val="center"/>
                              <w:rPr>
                                <w:sz w:val="20"/>
                                <w:lang w:val="fr-CH"/>
                              </w:rPr>
                            </w:pPr>
                            <w:r w:rsidRPr="007B2B0E">
                              <w:rPr>
                                <w:sz w:val="20"/>
                                <w:lang w:val="fr-CH"/>
                              </w:rPr>
                              <w:t xml:space="preserve">Fr. </w:t>
                            </w:r>
                            <w:r w:rsidR="00327B73">
                              <w:rPr>
                                <w:sz w:val="20"/>
                                <w:lang w:val="fr-CH"/>
                              </w:rPr>
                              <w:t>14.00</w:t>
                            </w:r>
                          </w:p>
                          <w:p w14:paraId="1895017C" w14:textId="77777777" w:rsidR="002C188F" w:rsidRPr="00104EFB" w:rsidRDefault="002C188F" w:rsidP="001A3A43">
                            <w:pPr>
                              <w:ind w:right="-170"/>
                              <w:jc w:val="center"/>
                              <w:rPr>
                                <w:bCs/>
                                <w:sz w:val="16"/>
                                <w:lang w:val="fr-CH"/>
                              </w:rPr>
                            </w:pPr>
                          </w:p>
                          <w:p w14:paraId="2766C166" w14:textId="2C48FA5E" w:rsidR="002C188F" w:rsidRPr="006952A1" w:rsidRDefault="002C188F" w:rsidP="001A3A43">
                            <w:pPr>
                              <w:ind w:right="-170"/>
                              <w:jc w:val="center"/>
                              <w:rPr>
                                <w:b/>
                                <w:bCs/>
                                <w:sz w:val="20"/>
                                <w:lang w:val="fr-CH"/>
                              </w:rPr>
                            </w:pPr>
                            <w:r w:rsidRPr="006952A1">
                              <w:rPr>
                                <w:b/>
                                <w:bCs/>
                                <w:sz w:val="20"/>
                                <w:lang w:val="fr-CH"/>
                              </w:rPr>
                              <w:t>Soufflé glacé Grand-</w:t>
                            </w:r>
                            <w:proofErr w:type="spellStart"/>
                            <w:r w:rsidRPr="006952A1">
                              <w:rPr>
                                <w:b/>
                                <w:bCs/>
                                <w:sz w:val="20"/>
                                <w:lang w:val="fr-CH"/>
                              </w:rPr>
                              <w:t>Marnierflambé</w:t>
                            </w:r>
                            <w:proofErr w:type="spellEnd"/>
                          </w:p>
                          <w:p w14:paraId="2C16273E" w14:textId="6546090B" w:rsidR="002C188F" w:rsidRPr="00656553" w:rsidRDefault="002C188F" w:rsidP="001A3A43">
                            <w:pPr>
                              <w:ind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656553">
                              <w:rPr>
                                <w:sz w:val="20"/>
                              </w:rPr>
                              <w:t xml:space="preserve">Fr. </w:t>
                            </w:r>
                            <w:r w:rsidR="007B2B0E" w:rsidRPr="00656553">
                              <w:rPr>
                                <w:sz w:val="20"/>
                              </w:rPr>
                              <w:t>14.00</w:t>
                            </w:r>
                          </w:p>
                          <w:p w14:paraId="68EC5069" w14:textId="77777777" w:rsidR="001F2E05" w:rsidRPr="00656553" w:rsidRDefault="001F2E05" w:rsidP="001A3A43">
                            <w:pPr>
                              <w:ind w:right="-17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4CD5B2A5" w14:textId="77777777" w:rsidR="001F2E05" w:rsidRPr="00553E0E" w:rsidRDefault="001F2E05" w:rsidP="001F2E05">
                            <w:pPr>
                              <w:ind w:right="-17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553E0E">
                              <w:rPr>
                                <w:b/>
                                <w:sz w:val="20"/>
                              </w:rPr>
                              <w:t>Karamelköpfli</w:t>
                            </w:r>
                          </w:p>
                          <w:p w14:paraId="3D33505D" w14:textId="5709E3F0" w:rsidR="001F2E05" w:rsidRPr="001B748D" w:rsidRDefault="001F2E05" w:rsidP="001F2E05">
                            <w:pPr>
                              <w:ind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1B748D">
                              <w:rPr>
                                <w:sz w:val="20"/>
                              </w:rPr>
                              <w:t>Fr.</w:t>
                            </w:r>
                            <w:r w:rsidR="00327B73">
                              <w:rPr>
                                <w:sz w:val="20"/>
                              </w:rPr>
                              <w:t>14.00</w:t>
                            </w:r>
                          </w:p>
                          <w:p w14:paraId="749ED341" w14:textId="77777777" w:rsidR="002C188F" w:rsidRPr="002573BD" w:rsidRDefault="002C188F" w:rsidP="001A3A43">
                            <w:pPr>
                              <w:ind w:right="-17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C1B4BCB" w14:textId="77777777" w:rsidR="002C188F" w:rsidRPr="001B748D" w:rsidRDefault="002C188F" w:rsidP="001A3A43">
                            <w:pPr>
                              <w:keepNext/>
                              <w:ind w:right="-170"/>
                              <w:jc w:val="center"/>
                              <w:outlineLvl w:val="4"/>
                              <w:rPr>
                                <w:b/>
                                <w:sz w:val="20"/>
                              </w:rPr>
                            </w:pPr>
                            <w:r w:rsidRPr="001B748D">
                              <w:rPr>
                                <w:b/>
                                <w:sz w:val="20"/>
                              </w:rPr>
                              <w:t>Eiskaffee mit Amaretto</w:t>
                            </w:r>
                          </w:p>
                          <w:p w14:paraId="0E3762DF" w14:textId="0A1CB0A7" w:rsidR="002C188F" w:rsidRPr="001B748D" w:rsidRDefault="002C188F" w:rsidP="001A3A43">
                            <w:pPr>
                              <w:ind w:right="-17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B748D">
                              <w:rPr>
                                <w:bCs/>
                                <w:sz w:val="20"/>
                              </w:rPr>
                              <w:t xml:space="preserve">Fr. </w:t>
                            </w:r>
                            <w:r w:rsidR="007B2B0E">
                              <w:rPr>
                                <w:bCs/>
                                <w:sz w:val="20"/>
                              </w:rPr>
                              <w:t>14.00</w:t>
                            </w:r>
                            <w:r w:rsidRPr="001B748D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7DD8BA5B" w14:textId="77777777" w:rsidR="002C188F" w:rsidRPr="001B748D" w:rsidRDefault="002C188F" w:rsidP="001A3A43">
                            <w:pPr>
                              <w:ind w:right="-17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7E7241D8" w14:textId="77777777" w:rsidR="002C188F" w:rsidRDefault="002C188F" w:rsidP="001A3A43">
                            <w:pPr>
                              <w:ind w:right="-170"/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1B748D">
                              <w:rPr>
                                <w:b/>
                                <w:bCs/>
                                <w:sz w:val="20"/>
                              </w:rPr>
                              <w:t>Ananassorbet mit Malibu</w:t>
                            </w:r>
                          </w:p>
                          <w:p w14:paraId="0055075D" w14:textId="77777777" w:rsidR="002C188F" w:rsidRPr="00654A8D" w:rsidRDefault="002C188F" w:rsidP="001A3A43">
                            <w:pPr>
                              <w:ind w:right="-170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654A8D">
                              <w:rPr>
                                <w:bCs/>
                                <w:sz w:val="20"/>
                                <w:szCs w:val="20"/>
                              </w:rPr>
                              <w:t>und exotischen Früchte</w:t>
                            </w:r>
                            <w:r w:rsidR="00C92829">
                              <w:rPr>
                                <w:bCs/>
                                <w:sz w:val="20"/>
                                <w:szCs w:val="20"/>
                              </w:rPr>
                              <w:t>macedoine</w:t>
                            </w:r>
                          </w:p>
                          <w:p w14:paraId="5908330E" w14:textId="4FE0C4DF" w:rsidR="002C188F" w:rsidRPr="001B748D" w:rsidRDefault="002C188F" w:rsidP="001A3A43">
                            <w:pPr>
                              <w:ind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1B748D">
                              <w:rPr>
                                <w:sz w:val="20"/>
                              </w:rPr>
                              <w:t>Fr.</w:t>
                            </w:r>
                            <w:r w:rsidR="00327B73">
                              <w:rPr>
                                <w:sz w:val="20"/>
                              </w:rPr>
                              <w:t>14.00</w:t>
                            </w:r>
                          </w:p>
                          <w:p w14:paraId="2A9B89BD" w14:textId="77777777" w:rsidR="0067404B" w:rsidRDefault="0067404B" w:rsidP="0067404B">
                            <w:pPr>
                              <w:ind w:right="-170"/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2BFFDDDF" w14:textId="77777777" w:rsidR="0067404B" w:rsidRDefault="0067404B" w:rsidP="0067404B">
                            <w:pPr>
                              <w:ind w:right="-170"/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Zitronensorbet mit Wodka</w:t>
                            </w:r>
                          </w:p>
                          <w:p w14:paraId="11EF6F0F" w14:textId="77777777" w:rsidR="0067404B" w:rsidRDefault="0067404B" w:rsidP="0067404B">
                            <w:pPr>
                              <w:ind w:right="-170"/>
                              <w:jc w:val="center"/>
                              <w:rPr>
                                <w:bCs/>
                                <w:sz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</w:rPr>
                              <w:t>und Beeren</w:t>
                            </w:r>
                          </w:p>
                          <w:p w14:paraId="29844B06" w14:textId="33179F59" w:rsidR="0067404B" w:rsidRDefault="0067404B" w:rsidP="0067404B">
                            <w:pPr>
                              <w:ind w:right="-170"/>
                              <w:jc w:val="center"/>
                              <w:rPr>
                                <w:bCs/>
                                <w:sz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</w:rPr>
                              <w:t xml:space="preserve">Fr. </w:t>
                            </w:r>
                            <w:r w:rsidR="00327B73">
                              <w:rPr>
                                <w:bCs/>
                                <w:sz w:val="20"/>
                              </w:rPr>
                              <w:t>14.00</w:t>
                            </w:r>
                          </w:p>
                          <w:p w14:paraId="533EDDF9" w14:textId="77777777" w:rsidR="00C57690" w:rsidRPr="007B70D6" w:rsidRDefault="00C57690" w:rsidP="00C57690">
                            <w:pPr>
                              <w:ind w:right="-170"/>
                              <w:jc w:val="center"/>
                              <w:rPr>
                                <w:bCs/>
                                <w:sz w:val="16"/>
                              </w:rPr>
                            </w:pPr>
                          </w:p>
                          <w:p w14:paraId="54D5D1F2" w14:textId="77777777" w:rsidR="00656553" w:rsidRDefault="00656553" w:rsidP="00656553">
                            <w:pPr>
                              <w:keepNext/>
                              <w:ind w:right="-170"/>
                              <w:jc w:val="center"/>
                              <w:outlineLvl w:val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Mandelquark-Strudel mit Vanillesauce</w:t>
                            </w:r>
                          </w:p>
                          <w:p w14:paraId="29E41A31" w14:textId="77777777" w:rsidR="00656553" w:rsidRDefault="00656553" w:rsidP="00656553">
                            <w:pPr>
                              <w:keepNext/>
                              <w:ind w:right="-170"/>
                              <w:jc w:val="center"/>
                              <w:outlineLvl w:val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und Blaubeerenkompott</w:t>
                            </w:r>
                          </w:p>
                          <w:p w14:paraId="2ECD8525" w14:textId="77777777" w:rsidR="00656553" w:rsidRPr="00B7524F" w:rsidRDefault="00656553" w:rsidP="00656553">
                            <w:pPr>
                              <w:keepNext/>
                              <w:ind w:right="-170"/>
                              <w:jc w:val="center"/>
                              <w:outlineLvl w:val="0"/>
                              <w:rPr>
                                <w:bCs/>
                                <w:sz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</w:rPr>
                              <w:t>Baumnussparfait</w:t>
                            </w:r>
                          </w:p>
                          <w:p w14:paraId="0BBF47EA" w14:textId="6D627AA8" w:rsidR="006B4AD6" w:rsidRPr="00B7524F" w:rsidRDefault="00656553" w:rsidP="00656553">
                            <w:pPr>
                              <w:ind w:right="-170"/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</w:rPr>
                              <w:t>Fr. 18.00</w:t>
                            </w:r>
                          </w:p>
                          <w:p w14:paraId="7A652E26" w14:textId="77777777" w:rsidR="006B4AD6" w:rsidRDefault="006B4AD6" w:rsidP="006B4AD6">
                            <w:pPr>
                              <w:ind w:right="-170"/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00CEB32F" w14:textId="77777777" w:rsidR="00681F16" w:rsidRPr="001B748D" w:rsidRDefault="00681F16" w:rsidP="00681F16">
                            <w:pPr>
                              <w:keepNext/>
                              <w:ind w:right="-170"/>
                              <w:jc w:val="center"/>
                              <w:outlineLvl w:val="0"/>
                              <w:rPr>
                                <w:b/>
                                <w:sz w:val="20"/>
                              </w:rPr>
                            </w:pPr>
                            <w:r w:rsidRPr="001B748D">
                              <w:rPr>
                                <w:b/>
                                <w:sz w:val="20"/>
                              </w:rPr>
                              <w:t>Apfelchuechli mit Zimtglacé</w:t>
                            </w:r>
                          </w:p>
                          <w:p w14:paraId="14BCCBB2" w14:textId="77777777" w:rsidR="00681F16" w:rsidRDefault="00681F16" w:rsidP="00681F16">
                            <w:pPr>
                              <w:ind w:right="-170"/>
                              <w:jc w:val="center"/>
                              <w:rPr>
                                <w:bCs/>
                                <w:sz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</w:rPr>
                              <w:t>Fr. 16.00</w:t>
                            </w:r>
                          </w:p>
                          <w:p w14:paraId="70CACC52" w14:textId="77777777" w:rsidR="00681F16" w:rsidRDefault="00681F16" w:rsidP="00681F16">
                            <w:pPr>
                              <w:ind w:right="-170"/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6F0DBB5B" w14:textId="77777777" w:rsidR="002C188F" w:rsidRPr="001B748D" w:rsidRDefault="002C188F" w:rsidP="001A3A43">
                            <w:pPr>
                              <w:ind w:right="-17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B748D">
                              <w:rPr>
                                <w:b/>
                                <w:sz w:val="20"/>
                              </w:rPr>
                              <w:t xml:space="preserve">Irisch Coffee </w:t>
                            </w:r>
                          </w:p>
                          <w:p w14:paraId="7CD99481" w14:textId="3CD80608" w:rsidR="002C188F" w:rsidRDefault="002C188F" w:rsidP="001A3A43">
                            <w:pPr>
                              <w:ind w:right="-170"/>
                              <w:jc w:val="center"/>
                              <w:rPr>
                                <w:bCs/>
                                <w:sz w:val="20"/>
                              </w:rPr>
                            </w:pPr>
                            <w:r w:rsidRPr="001B748D">
                              <w:rPr>
                                <w:bCs/>
                                <w:sz w:val="20"/>
                              </w:rPr>
                              <w:t xml:space="preserve">Fr. </w:t>
                            </w:r>
                            <w:r w:rsidR="007B2B0E">
                              <w:rPr>
                                <w:bCs/>
                                <w:sz w:val="20"/>
                              </w:rPr>
                              <w:t>12.00</w:t>
                            </w:r>
                          </w:p>
                          <w:p w14:paraId="42232235" w14:textId="77777777" w:rsidR="00143A8D" w:rsidRPr="00143A8D" w:rsidRDefault="00143A8D" w:rsidP="001A3A43">
                            <w:pPr>
                              <w:keepNext/>
                              <w:ind w:right="-170"/>
                              <w:jc w:val="center"/>
                              <w:outlineLvl w:val="5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43A8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_____________________ </w:t>
                            </w:r>
                          </w:p>
                          <w:p w14:paraId="58E42325" w14:textId="77777777" w:rsidR="00297D9C" w:rsidRDefault="002C188F" w:rsidP="001A3A43">
                            <w:pPr>
                              <w:keepNext/>
                              <w:ind w:right="-170"/>
                              <w:jc w:val="center"/>
                              <w:outlineLvl w:val="5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1B748D">
                              <w:rPr>
                                <w:b/>
                                <w:bCs/>
                                <w:sz w:val="20"/>
                              </w:rPr>
                              <w:t xml:space="preserve">Regionale Dessertkäsevariation </w:t>
                            </w:r>
                          </w:p>
                          <w:p w14:paraId="43251EC1" w14:textId="77777777" w:rsidR="002C188F" w:rsidRPr="001B748D" w:rsidRDefault="002C188F" w:rsidP="001A3A43">
                            <w:pPr>
                              <w:keepNext/>
                              <w:ind w:right="-170"/>
                              <w:jc w:val="center"/>
                              <w:outlineLvl w:val="5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1B748D">
                              <w:rPr>
                                <w:b/>
                                <w:bCs/>
                                <w:sz w:val="20"/>
                              </w:rPr>
                              <w:t>mit Birnbrot</w:t>
                            </w:r>
                            <w:r w:rsidRPr="001B748D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und Feigensenf</w:t>
                            </w:r>
                          </w:p>
                          <w:p w14:paraId="0219A390" w14:textId="114D16DA" w:rsidR="002C188F" w:rsidRPr="007B2B0E" w:rsidRDefault="002C188F" w:rsidP="001A3A43">
                            <w:pPr>
                              <w:ind w:right="-170"/>
                              <w:jc w:val="center"/>
                              <w:rPr>
                                <w:sz w:val="20"/>
                                <w:lang w:val="fr-CH"/>
                              </w:rPr>
                            </w:pPr>
                            <w:r w:rsidRPr="007B2B0E">
                              <w:rPr>
                                <w:sz w:val="20"/>
                                <w:lang w:val="fr-CH"/>
                              </w:rPr>
                              <w:t xml:space="preserve">Portion     Fr. </w:t>
                            </w:r>
                            <w:r w:rsidR="007B2B0E" w:rsidRPr="007B2B0E">
                              <w:rPr>
                                <w:sz w:val="20"/>
                                <w:lang w:val="fr-CH"/>
                              </w:rPr>
                              <w:t>21.00</w:t>
                            </w:r>
                            <w:r w:rsidRPr="007B2B0E">
                              <w:rPr>
                                <w:sz w:val="20"/>
                                <w:lang w:val="fr-CH"/>
                              </w:rPr>
                              <w:t xml:space="preserve"> </w:t>
                            </w:r>
                            <w:r w:rsidR="00E94B64" w:rsidRPr="007B2B0E">
                              <w:rPr>
                                <w:sz w:val="20"/>
                                <w:lang w:val="fr-CH"/>
                              </w:rPr>
                              <w:t>150g</w:t>
                            </w:r>
                          </w:p>
                          <w:p w14:paraId="2CA48FCC" w14:textId="37B40C6A" w:rsidR="00744416" w:rsidRPr="00D13D65" w:rsidRDefault="002C188F" w:rsidP="001A3A43">
                            <w:pPr>
                              <w:ind w:right="-170"/>
                              <w:jc w:val="center"/>
                              <w:rPr>
                                <w:b/>
                                <w:sz w:val="20"/>
                                <w:lang w:val="fr-CH"/>
                              </w:rPr>
                            </w:pPr>
                            <w:r w:rsidRPr="00D13D65">
                              <w:rPr>
                                <w:sz w:val="20"/>
                                <w:lang w:val="fr-CH"/>
                              </w:rPr>
                              <w:t xml:space="preserve">kl. Portion Fr. </w:t>
                            </w:r>
                            <w:r w:rsidR="007B2B0E">
                              <w:rPr>
                                <w:sz w:val="20"/>
                                <w:lang w:val="fr-CH"/>
                              </w:rPr>
                              <w:t>17.00</w:t>
                            </w:r>
                            <w:r w:rsidR="00E94B64">
                              <w:rPr>
                                <w:sz w:val="20"/>
                                <w:lang w:val="fr-CH"/>
                              </w:rPr>
                              <w:t xml:space="preserve">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E43D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3.15pt;margin-top:-31.2pt;width:208.05pt;height:60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">
                <v:textbox>
                  <w:txbxContent>
                    <w:p w14:paraId="202C7577" w14:textId="77777777" w:rsidR="00C449A4" w:rsidRDefault="00C449A4" w:rsidP="001A3A43">
                      <w:pPr>
                        <w:ind w:right="-170"/>
                        <w:jc w:val="center"/>
                        <w:rPr>
                          <w:b/>
                          <w:sz w:val="20"/>
                        </w:rPr>
                      </w:pPr>
                    </w:p>
                    <w:p w14:paraId="4892EDCB" w14:textId="77777777" w:rsidR="00C73869" w:rsidRDefault="00C73869" w:rsidP="001A3A43">
                      <w:pPr>
                        <w:keepNext/>
                        <w:tabs>
                          <w:tab w:val="left" w:pos="1440"/>
                        </w:tabs>
                        <w:ind w:right="-170"/>
                        <w:jc w:val="center"/>
                        <w:outlineLvl w:val="6"/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1E1810D5" w14:textId="77777777" w:rsidR="007226B4" w:rsidRDefault="007226B4" w:rsidP="001A3A43">
                      <w:pPr>
                        <w:keepNext/>
                        <w:tabs>
                          <w:tab w:val="left" w:pos="1440"/>
                        </w:tabs>
                        <w:ind w:right="-170"/>
                        <w:jc w:val="center"/>
                        <w:outlineLvl w:val="6"/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13D4FE6F" w14:textId="77777777" w:rsidR="00553E0E" w:rsidRDefault="00553E0E" w:rsidP="001A3A43">
                      <w:pPr>
                        <w:keepNext/>
                        <w:tabs>
                          <w:tab w:val="left" w:pos="1440"/>
                        </w:tabs>
                        <w:ind w:right="-170"/>
                        <w:jc w:val="center"/>
                        <w:outlineLvl w:val="6"/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1DB023A6" w14:textId="6D31AAA2" w:rsidR="002C188F" w:rsidRDefault="002C188F" w:rsidP="001A3A43">
                      <w:pPr>
                        <w:keepNext/>
                        <w:tabs>
                          <w:tab w:val="left" w:pos="1440"/>
                        </w:tabs>
                        <w:ind w:right="-170"/>
                        <w:jc w:val="center"/>
                        <w:outlineLvl w:val="6"/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</w:pPr>
                      <w:r w:rsidRPr="005B1618"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  <w:t>Unsere Desserts</w:t>
                      </w:r>
                      <w:r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  <w:t>,</w:t>
                      </w:r>
                      <w:r w:rsidRPr="005B1618"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  <w:t xml:space="preserve"> Glacé </w:t>
                      </w:r>
                      <w:r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  <w:t xml:space="preserve">und Sorbets </w:t>
                      </w:r>
                      <w:r w:rsidRPr="005B1618"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  <w:t>sind hausgemacht</w:t>
                      </w:r>
                    </w:p>
                    <w:p w14:paraId="52DEBCFA" w14:textId="77777777" w:rsidR="002F68DE" w:rsidRDefault="002F68DE" w:rsidP="001A3A43">
                      <w:pPr>
                        <w:keepNext/>
                        <w:tabs>
                          <w:tab w:val="left" w:pos="1440"/>
                        </w:tabs>
                        <w:ind w:right="-170"/>
                        <w:jc w:val="center"/>
                        <w:outlineLvl w:val="6"/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09545D11" w14:textId="77777777" w:rsidR="002C188F" w:rsidRPr="00D13D65" w:rsidRDefault="002C188F" w:rsidP="00A26092">
                      <w:pPr>
                        <w:pBdr>
                          <w:top w:val="single" w:sz="4" w:space="1" w:color="auto"/>
                          <w:left w:val="single" w:sz="4" w:space="6" w:color="auto"/>
                          <w:bottom w:val="single" w:sz="4" w:space="1" w:color="auto"/>
                          <w:right w:val="single" w:sz="4" w:space="0" w:color="auto"/>
                        </w:pBdr>
                        <w:ind w:right="-109"/>
                        <w:jc w:val="center"/>
                        <w:rPr>
                          <w:b/>
                          <w:sz w:val="20"/>
                          <w:lang w:val="fr-CH"/>
                        </w:rPr>
                      </w:pPr>
                      <w:r w:rsidRPr="00D13D65">
                        <w:rPr>
                          <w:b/>
                          <w:sz w:val="20"/>
                          <w:lang w:val="fr-CH"/>
                        </w:rPr>
                        <w:t>Chefs Dessert-Trilogie</w:t>
                      </w:r>
                    </w:p>
                    <w:p w14:paraId="04830CC7" w14:textId="77777777" w:rsidR="002C188F" w:rsidRPr="00D13D65" w:rsidRDefault="002C188F" w:rsidP="00A26092">
                      <w:pPr>
                        <w:pBdr>
                          <w:top w:val="single" w:sz="4" w:space="1" w:color="auto"/>
                          <w:left w:val="single" w:sz="4" w:space="6" w:color="auto"/>
                          <w:bottom w:val="single" w:sz="4" w:space="1" w:color="auto"/>
                          <w:right w:val="single" w:sz="4" w:space="0" w:color="auto"/>
                        </w:pBdr>
                        <w:ind w:right="-109"/>
                        <w:jc w:val="center"/>
                        <w:rPr>
                          <w:bCs/>
                          <w:sz w:val="16"/>
                          <w:lang w:val="fr-CH"/>
                        </w:rPr>
                      </w:pPr>
                      <w:r w:rsidRPr="00D13D65">
                        <w:rPr>
                          <w:bCs/>
                          <w:sz w:val="16"/>
                          <w:lang w:val="fr-CH"/>
                        </w:rPr>
                        <w:t xml:space="preserve">Saisonale Dessertvariation </w:t>
                      </w:r>
                    </w:p>
                    <w:p w14:paraId="328DD93A" w14:textId="37EF6169" w:rsidR="002C188F" w:rsidRPr="00D13D65" w:rsidRDefault="002C188F" w:rsidP="00A26092">
                      <w:pPr>
                        <w:pBdr>
                          <w:top w:val="single" w:sz="4" w:space="1" w:color="auto"/>
                          <w:left w:val="single" w:sz="4" w:space="6" w:color="auto"/>
                          <w:bottom w:val="single" w:sz="4" w:space="1" w:color="auto"/>
                          <w:right w:val="single" w:sz="4" w:space="0" w:color="auto"/>
                        </w:pBdr>
                        <w:ind w:right="-109"/>
                        <w:jc w:val="center"/>
                        <w:rPr>
                          <w:sz w:val="20"/>
                          <w:lang w:val="fr-CH"/>
                        </w:rPr>
                      </w:pPr>
                      <w:r w:rsidRPr="00D13D65">
                        <w:rPr>
                          <w:sz w:val="20"/>
                          <w:lang w:val="fr-CH"/>
                        </w:rPr>
                        <w:t>Fr.</w:t>
                      </w:r>
                      <w:r w:rsidR="007B2B0E">
                        <w:rPr>
                          <w:sz w:val="20"/>
                          <w:lang w:val="fr-CH"/>
                        </w:rPr>
                        <w:t>19.00</w:t>
                      </w:r>
                      <w:r w:rsidRPr="00D13D65">
                        <w:rPr>
                          <w:sz w:val="20"/>
                          <w:lang w:val="fr-CH"/>
                        </w:rPr>
                        <w:t xml:space="preserve"> </w:t>
                      </w:r>
                    </w:p>
                    <w:p w14:paraId="48BEADBE" w14:textId="77777777" w:rsidR="005F115C" w:rsidRDefault="005F115C" w:rsidP="001A3A43">
                      <w:pPr>
                        <w:keepNext/>
                        <w:ind w:right="-170"/>
                        <w:jc w:val="center"/>
                        <w:outlineLvl w:val="0"/>
                        <w:rPr>
                          <w:b/>
                          <w:sz w:val="20"/>
                          <w:lang w:val="fr-CH"/>
                        </w:rPr>
                      </w:pPr>
                    </w:p>
                    <w:p w14:paraId="733AA446" w14:textId="732A9DB3" w:rsidR="00F03627" w:rsidRDefault="00F03627" w:rsidP="00F03627">
                      <w:pPr>
                        <w:ind w:right="-17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Mini Coupe</w:t>
                      </w:r>
                      <w:r w:rsidR="00990DD4">
                        <w:rPr>
                          <w:b/>
                          <w:sz w:val="20"/>
                        </w:rPr>
                        <w:t xml:space="preserve"> </w:t>
                      </w:r>
                      <w:r w:rsidR="00B7524F">
                        <w:rPr>
                          <w:b/>
                          <w:sz w:val="20"/>
                        </w:rPr>
                        <w:t>Berry</w:t>
                      </w:r>
                    </w:p>
                    <w:p w14:paraId="2BBD04BF" w14:textId="0746BFBD" w:rsidR="00F03627" w:rsidRPr="003F5D38" w:rsidRDefault="002F07D6" w:rsidP="00F03627">
                      <w:pPr>
                        <w:ind w:right="-170"/>
                        <w:jc w:val="center"/>
                        <w:rPr>
                          <w:bCs/>
                          <w:sz w:val="20"/>
                        </w:rPr>
                      </w:pPr>
                      <w:r>
                        <w:rPr>
                          <w:bCs/>
                          <w:sz w:val="20"/>
                        </w:rPr>
                        <w:t>Frische Saisonbeeren</w:t>
                      </w:r>
                      <w:r w:rsidR="00F03627" w:rsidRPr="003F5D38">
                        <w:rPr>
                          <w:bCs/>
                          <w:sz w:val="20"/>
                        </w:rPr>
                        <w:t xml:space="preserve"> mit Rahm </w:t>
                      </w:r>
                    </w:p>
                    <w:p w14:paraId="0D6BE762" w14:textId="77777777" w:rsidR="00F03627" w:rsidRPr="007B2B0E" w:rsidRDefault="00F03627" w:rsidP="00F03627">
                      <w:pPr>
                        <w:ind w:right="-170"/>
                        <w:jc w:val="center"/>
                        <w:rPr>
                          <w:bCs/>
                          <w:sz w:val="20"/>
                          <w:lang w:val="fr-CH"/>
                        </w:rPr>
                      </w:pPr>
                      <w:r w:rsidRPr="007B2B0E">
                        <w:rPr>
                          <w:bCs/>
                          <w:sz w:val="20"/>
                          <w:lang w:val="fr-CH"/>
                        </w:rPr>
                        <w:t xml:space="preserve">und Bourbon-Vanilleglacé </w:t>
                      </w:r>
                    </w:p>
                    <w:p w14:paraId="7F9865D3" w14:textId="522D763D" w:rsidR="00F03627" w:rsidRPr="007B2B0E" w:rsidRDefault="00F03627" w:rsidP="00F03627">
                      <w:pPr>
                        <w:ind w:right="-170"/>
                        <w:jc w:val="center"/>
                        <w:rPr>
                          <w:sz w:val="20"/>
                          <w:lang w:val="fr-CH"/>
                        </w:rPr>
                      </w:pPr>
                      <w:r w:rsidRPr="007B2B0E">
                        <w:rPr>
                          <w:sz w:val="20"/>
                          <w:lang w:val="fr-CH"/>
                        </w:rPr>
                        <w:t xml:space="preserve">Fr. </w:t>
                      </w:r>
                      <w:r w:rsidR="00327B73">
                        <w:rPr>
                          <w:sz w:val="20"/>
                          <w:lang w:val="fr-CH"/>
                        </w:rPr>
                        <w:t>14.00</w:t>
                      </w:r>
                    </w:p>
                    <w:p w14:paraId="1895017C" w14:textId="77777777" w:rsidR="002C188F" w:rsidRPr="00104EFB" w:rsidRDefault="002C188F" w:rsidP="001A3A43">
                      <w:pPr>
                        <w:ind w:right="-170"/>
                        <w:jc w:val="center"/>
                        <w:rPr>
                          <w:bCs/>
                          <w:sz w:val="16"/>
                          <w:lang w:val="fr-CH"/>
                        </w:rPr>
                      </w:pPr>
                    </w:p>
                    <w:p w14:paraId="2766C166" w14:textId="2C48FA5E" w:rsidR="002C188F" w:rsidRPr="006952A1" w:rsidRDefault="002C188F" w:rsidP="001A3A43">
                      <w:pPr>
                        <w:ind w:right="-170"/>
                        <w:jc w:val="center"/>
                        <w:rPr>
                          <w:b/>
                          <w:bCs/>
                          <w:sz w:val="20"/>
                          <w:lang w:val="fr-CH"/>
                        </w:rPr>
                      </w:pPr>
                      <w:r w:rsidRPr="006952A1">
                        <w:rPr>
                          <w:b/>
                          <w:bCs/>
                          <w:sz w:val="20"/>
                          <w:lang w:val="fr-CH"/>
                        </w:rPr>
                        <w:t>Soufflé glacé Grand-</w:t>
                      </w:r>
                      <w:proofErr w:type="spellStart"/>
                      <w:r w:rsidRPr="006952A1">
                        <w:rPr>
                          <w:b/>
                          <w:bCs/>
                          <w:sz w:val="20"/>
                          <w:lang w:val="fr-CH"/>
                        </w:rPr>
                        <w:t>Marnierflambé</w:t>
                      </w:r>
                      <w:proofErr w:type="spellEnd"/>
                    </w:p>
                    <w:p w14:paraId="2C16273E" w14:textId="6546090B" w:rsidR="002C188F" w:rsidRPr="00656553" w:rsidRDefault="002C188F" w:rsidP="001A3A43">
                      <w:pPr>
                        <w:ind w:right="-170"/>
                        <w:jc w:val="center"/>
                        <w:rPr>
                          <w:sz w:val="20"/>
                        </w:rPr>
                      </w:pPr>
                      <w:r w:rsidRPr="00656553">
                        <w:rPr>
                          <w:sz w:val="20"/>
                        </w:rPr>
                        <w:t xml:space="preserve">Fr. </w:t>
                      </w:r>
                      <w:r w:rsidR="007B2B0E" w:rsidRPr="00656553">
                        <w:rPr>
                          <w:sz w:val="20"/>
                        </w:rPr>
                        <w:t>14.00</w:t>
                      </w:r>
                    </w:p>
                    <w:p w14:paraId="68EC5069" w14:textId="77777777" w:rsidR="001F2E05" w:rsidRPr="00656553" w:rsidRDefault="001F2E05" w:rsidP="001A3A43">
                      <w:pPr>
                        <w:ind w:right="-170"/>
                        <w:jc w:val="center"/>
                        <w:rPr>
                          <w:sz w:val="20"/>
                        </w:rPr>
                      </w:pPr>
                    </w:p>
                    <w:p w14:paraId="4CD5B2A5" w14:textId="77777777" w:rsidR="001F2E05" w:rsidRPr="00553E0E" w:rsidRDefault="001F2E05" w:rsidP="001F2E05">
                      <w:pPr>
                        <w:ind w:right="-170"/>
                        <w:jc w:val="center"/>
                        <w:rPr>
                          <w:b/>
                          <w:sz w:val="20"/>
                        </w:rPr>
                      </w:pPr>
                      <w:r w:rsidRPr="00553E0E">
                        <w:rPr>
                          <w:b/>
                          <w:sz w:val="20"/>
                        </w:rPr>
                        <w:t>Karamelköpfli</w:t>
                      </w:r>
                    </w:p>
                    <w:p w14:paraId="3D33505D" w14:textId="5709E3F0" w:rsidR="001F2E05" w:rsidRPr="001B748D" w:rsidRDefault="001F2E05" w:rsidP="001F2E05">
                      <w:pPr>
                        <w:ind w:right="-170"/>
                        <w:jc w:val="center"/>
                        <w:rPr>
                          <w:sz w:val="20"/>
                        </w:rPr>
                      </w:pPr>
                      <w:r w:rsidRPr="001B748D">
                        <w:rPr>
                          <w:sz w:val="20"/>
                        </w:rPr>
                        <w:t>Fr.</w:t>
                      </w:r>
                      <w:r w:rsidR="00327B73">
                        <w:rPr>
                          <w:sz w:val="20"/>
                        </w:rPr>
                        <w:t>14.00</w:t>
                      </w:r>
                    </w:p>
                    <w:p w14:paraId="749ED341" w14:textId="77777777" w:rsidR="002C188F" w:rsidRPr="002573BD" w:rsidRDefault="002C188F" w:rsidP="001A3A43">
                      <w:pPr>
                        <w:ind w:right="-17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C1B4BCB" w14:textId="77777777" w:rsidR="002C188F" w:rsidRPr="001B748D" w:rsidRDefault="002C188F" w:rsidP="001A3A43">
                      <w:pPr>
                        <w:keepNext/>
                        <w:ind w:right="-170"/>
                        <w:jc w:val="center"/>
                        <w:outlineLvl w:val="4"/>
                        <w:rPr>
                          <w:b/>
                          <w:sz w:val="20"/>
                        </w:rPr>
                      </w:pPr>
                      <w:r w:rsidRPr="001B748D">
                        <w:rPr>
                          <w:b/>
                          <w:sz w:val="20"/>
                        </w:rPr>
                        <w:t>Eiskaffee mit Amaretto</w:t>
                      </w:r>
                    </w:p>
                    <w:p w14:paraId="0E3762DF" w14:textId="0A1CB0A7" w:rsidR="002C188F" w:rsidRPr="001B748D" w:rsidRDefault="002C188F" w:rsidP="001A3A43">
                      <w:pPr>
                        <w:ind w:right="-170"/>
                        <w:jc w:val="center"/>
                        <w:rPr>
                          <w:b/>
                          <w:sz w:val="20"/>
                        </w:rPr>
                      </w:pPr>
                      <w:r w:rsidRPr="001B748D">
                        <w:rPr>
                          <w:bCs/>
                          <w:sz w:val="20"/>
                        </w:rPr>
                        <w:t xml:space="preserve">Fr. </w:t>
                      </w:r>
                      <w:r w:rsidR="007B2B0E">
                        <w:rPr>
                          <w:bCs/>
                          <w:sz w:val="20"/>
                        </w:rPr>
                        <w:t>14.00</w:t>
                      </w:r>
                      <w:r w:rsidRPr="001B748D">
                        <w:rPr>
                          <w:b/>
                          <w:sz w:val="20"/>
                        </w:rPr>
                        <w:t xml:space="preserve"> </w:t>
                      </w:r>
                    </w:p>
                    <w:p w14:paraId="7DD8BA5B" w14:textId="77777777" w:rsidR="002C188F" w:rsidRPr="001B748D" w:rsidRDefault="002C188F" w:rsidP="001A3A43">
                      <w:pPr>
                        <w:ind w:right="-170"/>
                        <w:jc w:val="center"/>
                        <w:rPr>
                          <w:b/>
                          <w:sz w:val="16"/>
                        </w:rPr>
                      </w:pPr>
                    </w:p>
                    <w:p w14:paraId="7E7241D8" w14:textId="77777777" w:rsidR="002C188F" w:rsidRDefault="002C188F" w:rsidP="001A3A43">
                      <w:pPr>
                        <w:ind w:right="-170"/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 w:rsidRPr="001B748D">
                        <w:rPr>
                          <w:b/>
                          <w:bCs/>
                          <w:sz w:val="20"/>
                        </w:rPr>
                        <w:t>Ananassorbet mit Malibu</w:t>
                      </w:r>
                    </w:p>
                    <w:p w14:paraId="0055075D" w14:textId="77777777" w:rsidR="002C188F" w:rsidRPr="00654A8D" w:rsidRDefault="002C188F" w:rsidP="001A3A43">
                      <w:pPr>
                        <w:ind w:right="-170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654A8D">
                        <w:rPr>
                          <w:bCs/>
                          <w:sz w:val="20"/>
                          <w:szCs w:val="20"/>
                        </w:rPr>
                        <w:t>und exotischen Früchte</w:t>
                      </w:r>
                      <w:r w:rsidR="00C92829">
                        <w:rPr>
                          <w:bCs/>
                          <w:sz w:val="20"/>
                          <w:szCs w:val="20"/>
                        </w:rPr>
                        <w:t>macedoine</w:t>
                      </w:r>
                    </w:p>
                    <w:p w14:paraId="5908330E" w14:textId="4FE0C4DF" w:rsidR="002C188F" w:rsidRPr="001B748D" w:rsidRDefault="002C188F" w:rsidP="001A3A43">
                      <w:pPr>
                        <w:ind w:right="-170"/>
                        <w:jc w:val="center"/>
                        <w:rPr>
                          <w:sz w:val="20"/>
                        </w:rPr>
                      </w:pPr>
                      <w:r w:rsidRPr="001B748D">
                        <w:rPr>
                          <w:sz w:val="20"/>
                        </w:rPr>
                        <w:t>Fr.</w:t>
                      </w:r>
                      <w:r w:rsidR="00327B73">
                        <w:rPr>
                          <w:sz w:val="20"/>
                        </w:rPr>
                        <w:t>14.00</w:t>
                      </w:r>
                    </w:p>
                    <w:p w14:paraId="2A9B89BD" w14:textId="77777777" w:rsidR="0067404B" w:rsidRDefault="0067404B" w:rsidP="0067404B">
                      <w:pPr>
                        <w:ind w:right="-170"/>
                        <w:jc w:val="center"/>
                        <w:rPr>
                          <w:b/>
                          <w:bCs/>
                          <w:sz w:val="20"/>
                        </w:rPr>
                      </w:pPr>
                    </w:p>
                    <w:p w14:paraId="2BFFDDDF" w14:textId="77777777" w:rsidR="0067404B" w:rsidRDefault="0067404B" w:rsidP="0067404B">
                      <w:pPr>
                        <w:ind w:right="-170"/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Zitronensorbet mit Wodka</w:t>
                      </w:r>
                    </w:p>
                    <w:p w14:paraId="11EF6F0F" w14:textId="77777777" w:rsidR="0067404B" w:rsidRDefault="0067404B" w:rsidP="0067404B">
                      <w:pPr>
                        <w:ind w:right="-170"/>
                        <w:jc w:val="center"/>
                        <w:rPr>
                          <w:bCs/>
                          <w:sz w:val="20"/>
                        </w:rPr>
                      </w:pPr>
                      <w:r>
                        <w:rPr>
                          <w:bCs/>
                          <w:sz w:val="20"/>
                        </w:rPr>
                        <w:t>und Beeren</w:t>
                      </w:r>
                    </w:p>
                    <w:p w14:paraId="29844B06" w14:textId="33179F59" w:rsidR="0067404B" w:rsidRDefault="0067404B" w:rsidP="0067404B">
                      <w:pPr>
                        <w:ind w:right="-170"/>
                        <w:jc w:val="center"/>
                        <w:rPr>
                          <w:bCs/>
                          <w:sz w:val="20"/>
                        </w:rPr>
                      </w:pPr>
                      <w:r>
                        <w:rPr>
                          <w:bCs/>
                          <w:sz w:val="20"/>
                        </w:rPr>
                        <w:t xml:space="preserve">Fr. </w:t>
                      </w:r>
                      <w:r w:rsidR="00327B73">
                        <w:rPr>
                          <w:bCs/>
                          <w:sz w:val="20"/>
                        </w:rPr>
                        <w:t>14.00</w:t>
                      </w:r>
                    </w:p>
                    <w:p w14:paraId="533EDDF9" w14:textId="77777777" w:rsidR="00C57690" w:rsidRPr="007B70D6" w:rsidRDefault="00C57690" w:rsidP="00C57690">
                      <w:pPr>
                        <w:ind w:right="-170"/>
                        <w:jc w:val="center"/>
                        <w:rPr>
                          <w:bCs/>
                          <w:sz w:val="16"/>
                        </w:rPr>
                      </w:pPr>
                    </w:p>
                    <w:p w14:paraId="54D5D1F2" w14:textId="77777777" w:rsidR="00656553" w:rsidRDefault="00656553" w:rsidP="00656553">
                      <w:pPr>
                        <w:keepNext/>
                        <w:ind w:right="-170"/>
                        <w:jc w:val="center"/>
                        <w:outlineLvl w:val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Mandelquark-Strudel mit Vanillesauce</w:t>
                      </w:r>
                    </w:p>
                    <w:p w14:paraId="29E41A31" w14:textId="77777777" w:rsidR="00656553" w:rsidRDefault="00656553" w:rsidP="00656553">
                      <w:pPr>
                        <w:keepNext/>
                        <w:ind w:right="-170"/>
                        <w:jc w:val="center"/>
                        <w:outlineLvl w:val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und Blaubeerenkompott</w:t>
                      </w:r>
                    </w:p>
                    <w:p w14:paraId="2ECD8525" w14:textId="77777777" w:rsidR="00656553" w:rsidRPr="00B7524F" w:rsidRDefault="00656553" w:rsidP="00656553">
                      <w:pPr>
                        <w:keepNext/>
                        <w:ind w:right="-170"/>
                        <w:jc w:val="center"/>
                        <w:outlineLvl w:val="0"/>
                        <w:rPr>
                          <w:bCs/>
                          <w:sz w:val="20"/>
                        </w:rPr>
                      </w:pPr>
                      <w:r>
                        <w:rPr>
                          <w:bCs/>
                          <w:sz w:val="20"/>
                        </w:rPr>
                        <w:t>Baumnussparfait</w:t>
                      </w:r>
                    </w:p>
                    <w:p w14:paraId="0BBF47EA" w14:textId="6D627AA8" w:rsidR="006B4AD6" w:rsidRPr="00B7524F" w:rsidRDefault="00656553" w:rsidP="00656553">
                      <w:pPr>
                        <w:ind w:right="-170"/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Cs/>
                          <w:sz w:val="20"/>
                        </w:rPr>
                        <w:t>Fr. 18.00</w:t>
                      </w:r>
                    </w:p>
                    <w:p w14:paraId="7A652E26" w14:textId="77777777" w:rsidR="006B4AD6" w:rsidRDefault="006B4AD6" w:rsidP="006B4AD6">
                      <w:pPr>
                        <w:ind w:right="-170"/>
                        <w:jc w:val="center"/>
                        <w:rPr>
                          <w:b/>
                          <w:bCs/>
                          <w:sz w:val="20"/>
                        </w:rPr>
                      </w:pPr>
                    </w:p>
                    <w:p w14:paraId="00CEB32F" w14:textId="77777777" w:rsidR="00681F16" w:rsidRPr="001B748D" w:rsidRDefault="00681F16" w:rsidP="00681F16">
                      <w:pPr>
                        <w:keepNext/>
                        <w:ind w:right="-170"/>
                        <w:jc w:val="center"/>
                        <w:outlineLvl w:val="0"/>
                        <w:rPr>
                          <w:b/>
                          <w:sz w:val="20"/>
                        </w:rPr>
                      </w:pPr>
                      <w:r w:rsidRPr="001B748D">
                        <w:rPr>
                          <w:b/>
                          <w:sz w:val="20"/>
                        </w:rPr>
                        <w:t>Apfelchuechli mit Zimtglacé</w:t>
                      </w:r>
                    </w:p>
                    <w:p w14:paraId="14BCCBB2" w14:textId="77777777" w:rsidR="00681F16" w:rsidRDefault="00681F16" w:rsidP="00681F16">
                      <w:pPr>
                        <w:ind w:right="-170"/>
                        <w:jc w:val="center"/>
                        <w:rPr>
                          <w:bCs/>
                          <w:sz w:val="20"/>
                        </w:rPr>
                      </w:pPr>
                      <w:r>
                        <w:rPr>
                          <w:bCs/>
                          <w:sz w:val="20"/>
                        </w:rPr>
                        <w:t>Fr. 16.00</w:t>
                      </w:r>
                    </w:p>
                    <w:p w14:paraId="70CACC52" w14:textId="77777777" w:rsidR="00681F16" w:rsidRDefault="00681F16" w:rsidP="00681F16">
                      <w:pPr>
                        <w:ind w:right="-170"/>
                        <w:jc w:val="center"/>
                        <w:rPr>
                          <w:b/>
                          <w:bCs/>
                          <w:sz w:val="20"/>
                        </w:rPr>
                      </w:pPr>
                    </w:p>
                    <w:p w14:paraId="6F0DBB5B" w14:textId="77777777" w:rsidR="002C188F" w:rsidRPr="001B748D" w:rsidRDefault="002C188F" w:rsidP="001A3A43">
                      <w:pPr>
                        <w:ind w:right="-170"/>
                        <w:jc w:val="center"/>
                        <w:rPr>
                          <w:b/>
                          <w:sz w:val="20"/>
                        </w:rPr>
                      </w:pPr>
                      <w:r w:rsidRPr="001B748D">
                        <w:rPr>
                          <w:b/>
                          <w:sz w:val="20"/>
                        </w:rPr>
                        <w:t xml:space="preserve">Irisch Coffee </w:t>
                      </w:r>
                    </w:p>
                    <w:p w14:paraId="7CD99481" w14:textId="3CD80608" w:rsidR="002C188F" w:rsidRDefault="002C188F" w:rsidP="001A3A43">
                      <w:pPr>
                        <w:ind w:right="-170"/>
                        <w:jc w:val="center"/>
                        <w:rPr>
                          <w:bCs/>
                          <w:sz w:val="20"/>
                        </w:rPr>
                      </w:pPr>
                      <w:r w:rsidRPr="001B748D">
                        <w:rPr>
                          <w:bCs/>
                          <w:sz w:val="20"/>
                        </w:rPr>
                        <w:t xml:space="preserve">Fr. </w:t>
                      </w:r>
                      <w:r w:rsidR="007B2B0E">
                        <w:rPr>
                          <w:bCs/>
                          <w:sz w:val="20"/>
                        </w:rPr>
                        <w:t>12.00</w:t>
                      </w:r>
                    </w:p>
                    <w:p w14:paraId="42232235" w14:textId="77777777" w:rsidR="00143A8D" w:rsidRPr="00143A8D" w:rsidRDefault="00143A8D" w:rsidP="001A3A43">
                      <w:pPr>
                        <w:keepNext/>
                        <w:ind w:right="-170"/>
                        <w:jc w:val="center"/>
                        <w:outlineLvl w:val="5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143A8D">
                        <w:rPr>
                          <w:b/>
                          <w:bCs/>
                          <w:sz w:val="16"/>
                          <w:szCs w:val="16"/>
                        </w:rPr>
                        <w:t xml:space="preserve">_____________________ </w:t>
                      </w:r>
                    </w:p>
                    <w:p w14:paraId="58E42325" w14:textId="77777777" w:rsidR="00297D9C" w:rsidRDefault="002C188F" w:rsidP="001A3A43">
                      <w:pPr>
                        <w:keepNext/>
                        <w:ind w:right="-170"/>
                        <w:jc w:val="center"/>
                        <w:outlineLvl w:val="5"/>
                        <w:rPr>
                          <w:b/>
                          <w:bCs/>
                          <w:sz w:val="20"/>
                        </w:rPr>
                      </w:pPr>
                      <w:r w:rsidRPr="001B748D">
                        <w:rPr>
                          <w:b/>
                          <w:bCs/>
                          <w:sz w:val="20"/>
                        </w:rPr>
                        <w:t xml:space="preserve">Regionale Dessertkäsevariation </w:t>
                      </w:r>
                    </w:p>
                    <w:p w14:paraId="43251EC1" w14:textId="77777777" w:rsidR="002C188F" w:rsidRPr="001B748D" w:rsidRDefault="002C188F" w:rsidP="001A3A43">
                      <w:pPr>
                        <w:keepNext/>
                        <w:ind w:right="-170"/>
                        <w:jc w:val="center"/>
                        <w:outlineLvl w:val="5"/>
                        <w:rPr>
                          <w:b/>
                          <w:bCs/>
                          <w:sz w:val="20"/>
                        </w:rPr>
                      </w:pPr>
                      <w:r w:rsidRPr="001B748D">
                        <w:rPr>
                          <w:b/>
                          <w:bCs/>
                          <w:sz w:val="20"/>
                        </w:rPr>
                        <w:t>mit Birnbrot</w:t>
                      </w:r>
                      <w:r w:rsidRPr="001B748D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und Feigensenf</w:t>
                      </w:r>
                    </w:p>
                    <w:p w14:paraId="0219A390" w14:textId="114D16DA" w:rsidR="002C188F" w:rsidRPr="007B2B0E" w:rsidRDefault="002C188F" w:rsidP="001A3A43">
                      <w:pPr>
                        <w:ind w:right="-170"/>
                        <w:jc w:val="center"/>
                        <w:rPr>
                          <w:sz w:val="20"/>
                          <w:lang w:val="fr-CH"/>
                        </w:rPr>
                      </w:pPr>
                      <w:r w:rsidRPr="007B2B0E">
                        <w:rPr>
                          <w:sz w:val="20"/>
                          <w:lang w:val="fr-CH"/>
                        </w:rPr>
                        <w:t xml:space="preserve">Portion     Fr. </w:t>
                      </w:r>
                      <w:r w:rsidR="007B2B0E" w:rsidRPr="007B2B0E">
                        <w:rPr>
                          <w:sz w:val="20"/>
                          <w:lang w:val="fr-CH"/>
                        </w:rPr>
                        <w:t>21.00</w:t>
                      </w:r>
                      <w:r w:rsidRPr="007B2B0E">
                        <w:rPr>
                          <w:sz w:val="20"/>
                          <w:lang w:val="fr-CH"/>
                        </w:rPr>
                        <w:t xml:space="preserve"> </w:t>
                      </w:r>
                      <w:r w:rsidR="00E94B64" w:rsidRPr="007B2B0E">
                        <w:rPr>
                          <w:sz w:val="20"/>
                          <w:lang w:val="fr-CH"/>
                        </w:rPr>
                        <w:t>150g</w:t>
                      </w:r>
                    </w:p>
                    <w:p w14:paraId="2CA48FCC" w14:textId="37B40C6A" w:rsidR="00744416" w:rsidRPr="00D13D65" w:rsidRDefault="002C188F" w:rsidP="001A3A43">
                      <w:pPr>
                        <w:ind w:right="-170"/>
                        <w:jc w:val="center"/>
                        <w:rPr>
                          <w:b/>
                          <w:sz w:val="20"/>
                          <w:lang w:val="fr-CH"/>
                        </w:rPr>
                      </w:pPr>
                      <w:r w:rsidRPr="00D13D65">
                        <w:rPr>
                          <w:sz w:val="20"/>
                          <w:lang w:val="fr-CH"/>
                        </w:rPr>
                        <w:t xml:space="preserve">kl. Portion Fr. </w:t>
                      </w:r>
                      <w:r w:rsidR="007B2B0E">
                        <w:rPr>
                          <w:sz w:val="20"/>
                          <w:lang w:val="fr-CH"/>
                        </w:rPr>
                        <w:t>17.00</w:t>
                      </w:r>
                      <w:r w:rsidR="00E94B64">
                        <w:rPr>
                          <w:sz w:val="20"/>
                          <w:lang w:val="fr-CH"/>
                        </w:rPr>
                        <w:t xml:space="preserve"> 100g</w:t>
                      </w:r>
                    </w:p>
                  </w:txbxContent>
                </v:textbox>
              </v:shape>
            </w:pict>
          </mc:Fallback>
        </mc:AlternateContent>
      </w:r>
    </w:p>
    <w:p w14:paraId="22D5B096" w14:textId="33AA6800" w:rsidR="004C71A4" w:rsidRDefault="00F03627">
      <w:r>
        <w:object w:dxaOrig="8505" w:dyaOrig="12270" w14:anchorId="6E46F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7pt;height:505.55pt" o:ole="">
            <v:imagedata r:id="rId4" o:title=""/>
          </v:shape>
          <o:OLEObject Type="Embed" ProgID="MSPhotoEd.3" ShapeID="_x0000_i1025" DrawAspect="Content" ObjectID="_1837407673" r:id="rId5"/>
        </w:object>
      </w:r>
    </w:p>
    <w:sectPr w:rsidR="004C71A4" w:rsidSect="00871CFF">
      <w:pgSz w:w="8392" w:h="11907" w:code="11"/>
      <w:pgMar w:top="567" w:right="567" w:bottom="66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ama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/>
  <w:attachedTemplate r:id="rId1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B25"/>
    <w:rsid w:val="00006417"/>
    <w:rsid w:val="00023644"/>
    <w:rsid w:val="000513F9"/>
    <w:rsid w:val="000A2429"/>
    <w:rsid w:val="000C2C83"/>
    <w:rsid w:val="000D218D"/>
    <w:rsid w:val="000F2858"/>
    <w:rsid w:val="000F5421"/>
    <w:rsid w:val="00104EFB"/>
    <w:rsid w:val="00110EC8"/>
    <w:rsid w:val="001151C3"/>
    <w:rsid w:val="0013699F"/>
    <w:rsid w:val="00143A8D"/>
    <w:rsid w:val="00150CC2"/>
    <w:rsid w:val="001668CC"/>
    <w:rsid w:val="001730F9"/>
    <w:rsid w:val="00173C50"/>
    <w:rsid w:val="001A3A43"/>
    <w:rsid w:val="001A3F4C"/>
    <w:rsid w:val="001B2AA6"/>
    <w:rsid w:val="001C54C1"/>
    <w:rsid w:val="001D0442"/>
    <w:rsid w:val="001F1E68"/>
    <w:rsid w:val="001F2E05"/>
    <w:rsid w:val="00204022"/>
    <w:rsid w:val="00207564"/>
    <w:rsid w:val="00213E46"/>
    <w:rsid w:val="00242FB1"/>
    <w:rsid w:val="00250499"/>
    <w:rsid w:val="002573BD"/>
    <w:rsid w:val="00271B21"/>
    <w:rsid w:val="00276CD5"/>
    <w:rsid w:val="00291E44"/>
    <w:rsid w:val="00297D9C"/>
    <w:rsid w:val="002A69E2"/>
    <w:rsid w:val="002C188F"/>
    <w:rsid w:val="002C4AE5"/>
    <w:rsid w:val="002D48CB"/>
    <w:rsid w:val="002D548C"/>
    <w:rsid w:val="002E7C99"/>
    <w:rsid w:val="002F07D6"/>
    <w:rsid w:val="002F68DE"/>
    <w:rsid w:val="003000EE"/>
    <w:rsid w:val="00307716"/>
    <w:rsid w:val="00327B73"/>
    <w:rsid w:val="00331DD5"/>
    <w:rsid w:val="00345253"/>
    <w:rsid w:val="00353499"/>
    <w:rsid w:val="00363EF9"/>
    <w:rsid w:val="00393045"/>
    <w:rsid w:val="003B54AF"/>
    <w:rsid w:val="003C7921"/>
    <w:rsid w:val="003E075A"/>
    <w:rsid w:val="003F5D38"/>
    <w:rsid w:val="00405429"/>
    <w:rsid w:val="00410C80"/>
    <w:rsid w:val="00414629"/>
    <w:rsid w:val="00416ED4"/>
    <w:rsid w:val="004434A9"/>
    <w:rsid w:val="004516B5"/>
    <w:rsid w:val="004544D5"/>
    <w:rsid w:val="00477C45"/>
    <w:rsid w:val="00497D7C"/>
    <w:rsid w:val="004C71A4"/>
    <w:rsid w:val="004C7ECC"/>
    <w:rsid w:val="004D3485"/>
    <w:rsid w:val="004F2EBB"/>
    <w:rsid w:val="004F5F10"/>
    <w:rsid w:val="00504E85"/>
    <w:rsid w:val="0054470A"/>
    <w:rsid w:val="00553E0E"/>
    <w:rsid w:val="0057064D"/>
    <w:rsid w:val="005B1618"/>
    <w:rsid w:val="005D6659"/>
    <w:rsid w:val="005F0767"/>
    <w:rsid w:val="005F115C"/>
    <w:rsid w:val="005F3D3D"/>
    <w:rsid w:val="005F774A"/>
    <w:rsid w:val="00625AF1"/>
    <w:rsid w:val="00645A78"/>
    <w:rsid w:val="00645D32"/>
    <w:rsid w:val="006538A0"/>
    <w:rsid w:val="00654A8D"/>
    <w:rsid w:val="00656553"/>
    <w:rsid w:val="00661540"/>
    <w:rsid w:val="0067404B"/>
    <w:rsid w:val="00677C1D"/>
    <w:rsid w:val="00681F16"/>
    <w:rsid w:val="00690B8F"/>
    <w:rsid w:val="006952A1"/>
    <w:rsid w:val="006A21A3"/>
    <w:rsid w:val="006B4AD6"/>
    <w:rsid w:val="006C7E27"/>
    <w:rsid w:val="00707ECD"/>
    <w:rsid w:val="00711926"/>
    <w:rsid w:val="007226B4"/>
    <w:rsid w:val="0074013D"/>
    <w:rsid w:val="00743FEB"/>
    <w:rsid w:val="00744416"/>
    <w:rsid w:val="007479B8"/>
    <w:rsid w:val="00771E9B"/>
    <w:rsid w:val="00776FCC"/>
    <w:rsid w:val="00785092"/>
    <w:rsid w:val="007943B5"/>
    <w:rsid w:val="007B2B0E"/>
    <w:rsid w:val="007B35C2"/>
    <w:rsid w:val="007B5C0D"/>
    <w:rsid w:val="007B70D6"/>
    <w:rsid w:val="007C7ADA"/>
    <w:rsid w:val="007D4A35"/>
    <w:rsid w:val="007E3AF9"/>
    <w:rsid w:val="00804966"/>
    <w:rsid w:val="0081083C"/>
    <w:rsid w:val="008108B2"/>
    <w:rsid w:val="00822C1D"/>
    <w:rsid w:val="008310AF"/>
    <w:rsid w:val="008379C7"/>
    <w:rsid w:val="00856BB3"/>
    <w:rsid w:val="00871CFF"/>
    <w:rsid w:val="00874653"/>
    <w:rsid w:val="008811B3"/>
    <w:rsid w:val="0089110D"/>
    <w:rsid w:val="008915BE"/>
    <w:rsid w:val="00897543"/>
    <w:rsid w:val="008A37BE"/>
    <w:rsid w:val="008A4A87"/>
    <w:rsid w:val="008A5E05"/>
    <w:rsid w:val="008B0B80"/>
    <w:rsid w:val="008D1DB4"/>
    <w:rsid w:val="008D2AEA"/>
    <w:rsid w:val="008D6CA7"/>
    <w:rsid w:val="008E0844"/>
    <w:rsid w:val="008E6054"/>
    <w:rsid w:val="008F7960"/>
    <w:rsid w:val="00906675"/>
    <w:rsid w:val="00907D67"/>
    <w:rsid w:val="009151FF"/>
    <w:rsid w:val="00923165"/>
    <w:rsid w:val="00937B52"/>
    <w:rsid w:val="00942A80"/>
    <w:rsid w:val="00954BA9"/>
    <w:rsid w:val="00963909"/>
    <w:rsid w:val="00985D9A"/>
    <w:rsid w:val="00990DD4"/>
    <w:rsid w:val="0099744A"/>
    <w:rsid w:val="009C39BF"/>
    <w:rsid w:val="00A078D4"/>
    <w:rsid w:val="00A26092"/>
    <w:rsid w:val="00A34FA6"/>
    <w:rsid w:val="00A47C1F"/>
    <w:rsid w:val="00A65589"/>
    <w:rsid w:val="00A705B8"/>
    <w:rsid w:val="00AB4EC7"/>
    <w:rsid w:val="00AD195C"/>
    <w:rsid w:val="00B15919"/>
    <w:rsid w:val="00B25C7E"/>
    <w:rsid w:val="00B36F94"/>
    <w:rsid w:val="00B7524F"/>
    <w:rsid w:val="00B7570E"/>
    <w:rsid w:val="00B94B27"/>
    <w:rsid w:val="00B97C6E"/>
    <w:rsid w:val="00BA06CB"/>
    <w:rsid w:val="00BC45A5"/>
    <w:rsid w:val="00BE259C"/>
    <w:rsid w:val="00BF07CA"/>
    <w:rsid w:val="00C03ACC"/>
    <w:rsid w:val="00C24C91"/>
    <w:rsid w:val="00C449A4"/>
    <w:rsid w:val="00C57690"/>
    <w:rsid w:val="00C63F5F"/>
    <w:rsid w:val="00C713F4"/>
    <w:rsid w:val="00C73869"/>
    <w:rsid w:val="00C90B80"/>
    <w:rsid w:val="00C92829"/>
    <w:rsid w:val="00C9504E"/>
    <w:rsid w:val="00CA2EE4"/>
    <w:rsid w:val="00CB6ED0"/>
    <w:rsid w:val="00CC15BF"/>
    <w:rsid w:val="00CF5E60"/>
    <w:rsid w:val="00D0558F"/>
    <w:rsid w:val="00D13D65"/>
    <w:rsid w:val="00D72060"/>
    <w:rsid w:val="00D82DEB"/>
    <w:rsid w:val="00D86213"/>
    <w:rsid w:val="00D86EE5"/>
    <w:rsid w:val="00DB113F"/>
    <w:rsid w:val="00DB67CA"/>
    <w:rsid w:val="00DD04F8"/>
    <w:rsid w:val="00DD543F"/>
    <w:rsid w:val="00DE1EF4"/>
    <w:rsid w:val="00E20D18"/>
    <w:rsid w:val="00E25C63"/>
    <w:rsid w:val="00E50072"/>
    <w:rsid w:val="00E92B25"/>
    <w:rsid w:val="00E94B64"/>
    <w:rsid w:val="00EC61AD"/>
    <w:rsid w:val="00EE1017"/>
    <w:rsid w:val="00F03627"/>
    <w:rsid w:val="00F121F5"/>
    <w:rsid w:val="00F247AA"/>
    <w:rsid w:val="00F266F4"/>
    <w:rsid w:val="00F46C52"/>
    <w:rsid w:val="00F525A2"/>
    <w:rsid w:val="00F55224"/>
    <w:rsid w:val="00F70EAA"/>
    <w:rsid w:val="00F74986"/>
    <w:rsid w:val="00F80016"/>
    <w:rsid w:val="00F80394"/>
    <w:rsid w:val="00F8240B"/>
    <w:rsid w:val="00F96378"/>
    <w:rsid w:val="00FB79D1"/>
    <w:rsid w:val="00FC4BAF"/>
    <w:rsid w:val="00FE67A5"/>
    <w:rsid w:val="00FE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EF30CD0"/>
  <w15:docId w15:val="{C47B5CF7-B095-4DE8-B77C-55E8FC603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188F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ind w:right="-115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pBdr>
        <w:top w:val="single" w:sz="24" w:space="4" w:color="auto" w:shadow="1"/>
        <w:left w:val="single" w:sz="24" w:space="4" w:color="auto" w:shadow="1"/>
        <w:bottom w:val="single" w:sz="24" w:space="4" w:color="auto" w:shadow="1"/>
        <w:right w:val="single" w:sz="24" w:space="4" w:color="auto" w:shadow="1"/>
      </w:pBdr>
      <w:ind w:left="851" w:right="736"/>
      <w:jc w:val="center"/>
      <w:outlineLvl w:val="1"/>
    </w:pPr>
    <w:rPr>
      <w:rFonts w:ascii="Bahamas" w:hAnsi="Bahamas"/>
      <w:b/>
      <w:sz w:val="22"/>
      <w:szCs w:val="20"/>
      <w:lang w:val="de-DE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keepNext/>
      <w:ind w:right="-115"/>
      <w:jc w:val="center"/>
      <w:outlineLvl w:val="4"/>
    </w:pPr>
    <w:rPr>
      <w:b/>
      <w:sz w:val="20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 w:val="16"/>
    </w:rPr>
  </w:style>
  <w:style w:type="paragraph" w:styleId="berschrift7">
    <w:name w:val="heading 7"/>
    <w:basedOn w:val="Standard"/>
    <w:next w:val="Standard"/>
    <w:qFormat/>
    <w:pPr>
      <w:keepNext/>
      <w:tabs>
        <w:tab w:val="left" w:pos="1440"/>
      </w:tabs>
      <w:ind w:right="-115"/>
      <w:jc w:val="center"/>
      <w:outlineLvl w:val="6"/>
    </w:pPr>
    <w:rPr>
      <w:b/>
      <w:i/>
      <w:i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etKategorie">
    <w:name w:val="Titet Kategorie"/>
    <w:basedOn w:val="berschrift3"/>
    <w:pPr>
      <w:spacing w:before="0" w:after="0"/>
      <w:jc w:val="center"/>
    </w:pPr>
    <w:rPr>
      <w:rFonts w:ascii="Times New Roman" w:hAnsi="Times New Roman" w:cs="Times New Roman"/>
      <w:b w:val="0"/>
      <w:bCs w:val="0"/>
      <w:color w:val="993300"/>
      <w:sz w:val="24"/>
      <w:szCs w:val="20"/>
    </w:rPr>
  </w:style>
  <w:style w:type="paragraph" w:customStyle="1" w:styleId="TextSpeisen">
    <w:name w:val="Text Speisen"/>
    <w:basedOn w:val="berschrift4"/>
    <w:pPr>
      <w:tabs>
        <w:tab w:val="decimal" w:pos="7938"/>
      </w:tabs>
      <w:spacing w:before="0" w:after="0"/>
      <w:jc w:val="center"/>
    </w:pPr>
    <w:rPr>
      <w:b w:val="0"/>
      <w:iCs/>
      <w:sz w:val="24"/>
      <w:szCs w:val="20"/>
    </w:rPr>
  </w:style>
  <w:style w:type="paragraph" w:styleId="Blocktext">
    <w:name w:val="Block Text"/>
    <w:basedOn w:val="Standard"/>
    <w:semiHidden/>
    <w:pPr>
      <w:ind w:left="1134" w:right="1020"/>
      <w:jc w:val="center"/>
    </w:pPr>
    <w:rPr>
      <w:b/>
      <w:sz w:val="36"/>
    </w:rPr>
  </w:style>
  <w:style w:type="paragraph" w:styleId="Textkrper">
    <w:name w:val="Body Text"/>
    <w:basedOn w:val="Standard"/>
    <w:semiHidden/>
    <w:pPr>
      <w:jc w:val="center"/>
    </w:pPr>
    <w:rPr>
      <w:sz w:val="28"/>
    </w:rPr>
  </w:style>
  <w:style w:type="paragraph" w:styleId="Textkrper2">
    <w:name w:val="Body Text 2"/>
    <w:basedOn w:val="Standard"/>
    <w:semiHidden/>
    <w:pPr>
      <w:ind w:right="-115"/>
      <w:jc w:val="center"/>
    </w:pPr>
    <w:rPr>
      <w:bCs/>
    </w:rPr>
  </w:style>
  <w:style w:type="paragraph" w:styleId="Textkrper3">
    <w:name w:val="Body Text 3"/>
    <w:basedOn w:val="Standard"/>
    <w:semiHidden/>
    <w:pPr>
      <w:ind w:right="-115"/>
      <w:jc w:val="center"/>
    </w:pPr>
    <w:rPr>
      <w:bCs/>
      <w:sz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t\AppData\Roaming\Microsoft\Templates\Speisekarte%20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Speisekarte Vorlage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Ochsen Berneck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Kast</dc:creator>
  <cp:lastModifiedBy>Ochsen Berneck</cp:lastModifiedBy>
  <cp:revision>2</cp:revision>
  <cp:lastPrinted>2024-03-27T10:04:00Z</cp:lastPrinted>
  <dcterms:created xsi:type="dcterms:W3CDTF">2026-04-11T08:15:00Z</dcterms:created>
  <dcterms:modified xsi:type="dcterms:W3CDTF">2026-04-11T08:15:00Z</dcterms:modified>
</cp:coreProperties>
</file>